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817"/>
        <w:tblW w:w="1079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0"/>
        <w:gridCol w:w="250"/>
        <w:gridCol w:w="6940"/>
      </w:tblGrid>
      <w:tr w:rsidR="000629D5" w14:paraId="0BED8ED1" w14:textId="77777777" w:rsidTr="004743A8">
        <w:trPr>
          <w:trHeight w:val="4032"/>
        </w:trPr>
        <w:tc>
          <w:tcPr>
            <w:tcW w:w="3600" w:type="dxa"/>
            <w:vAlign w:val="bottom"/>
          </w:tcPr>
          <w:p w14:paraId="0BDB2AB3" w14:textId="77777777" w:rsidR="000629D5" w:rsidRDefault="000629D5" w:rsidP="004743A8">
            <w:pPr>
              <w:tabs>
                <w:tab w:val="left" w:pos="990"/>
              </w:tabs>
              <w:jc w:val="center"/>
            </w:pPr>
            <w:r>
              <w:rPr>
                <w:noProof/>
                <w:lang w:bidi="it-IT"/>
              </w:rPr>
              <mc:AlternateContent>
                <mc:Choice Requires="wps">
                  <w:drawing>
                    <wp:inline distT="0" distB="0" distL="0" distR="0" wp14:anchorId="2B6B0110" wp14:editId="431493E3">
                      <wp:extent cx="2122805" cy="2122805"/>
                      <wp:effectExtent l="19050" t="19050" r="29845" b="29845"/>
                      <wp:docPr id="2" name="Ovale 2" title="Primo piano professionale di uom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2805" cy="212280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colorTemperature colorTemp="6505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15CD48" id="Ovale 2" o:spid="_x0000_s1026" alt="Titolo: Primo piano professionale di uomo" style="width:167.15pt;height:16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" strokecolor="#94b6d2 [3204]" strokeweight="5pt">
                      <v:fill r:id="rId12" o:title="" recolor="t" rotate="t" type="frame"/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250" w:type="dxa"/>
          </w:tcPr>
          <w:p w14:paraId="7201BBEA" w14:textId="77777777" w:rsidR="000629D5" w:rsidRDefault="004743A8" w:rsidP="004743A8">
            <w:pPr>
              <w:tabs>
                <w:tab w:val="left" w:pos="990"/>
              </w:tabs>
            </w:pPr>
            <w:r>
              <w:t xml:space="preserve"> </w:t>
            </w:r>
          </w:p>
          <w:p w14:paraId="4792E443" w14:textId="77777777" w:rsidR="004743A8" w:rsidRDefault="004743A8" w:rsidP="004743A8">
            <w:pPr>
              <w:tabs>
                <w:tab w:val="left" w:pos="990"/>
              </w:tabs>
            </w:pPr>
          </w:p>
        </w:tc>
        <w:tc>
          <w:tcPr>
            <w:tcW w:w="6940" w:type="dxa"/>
            <w:vMerge w:val="restart"/>
            <w:vAlign w:val="center"/>
          </w:tcPr>
          <w:p w14:paraId="694BB9AD" w14:textId="77777777" w:rsidR="004743A8" w:rsidRDefault="004743A8" w:rsidP="004743A8">
            <w:pPr>
              <w:rPr>
                <w:sz w:val="28"/>
                <w:szCs w:val="28"/>
              </w:rPr>
            </w:pPr>
          </w:p>
          <w:p w14:paraId="191F0BCD" w14:textId="77777777" w:rsidR="004743A8" w:rsidRDefault="004743A8" w:rsidP="004743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GREGORIO BONUCCHI</w:t>
            </w:r>
          </w:p>
          <w:p w14:paraId="571464CE" w14:textId="77777777" w:rsidR="004743A8" w:rsidRDefault="004743A8" w:rsidP="004743A8">
            <w:r>
              <w:t>Nato a Modena il 08/01/1993</w:t>
            </w:r>
          </w:p>
          <w:p w14:paraId="446C088E" w14:textId="77777777" w:rsidR="004743A8" w:rsidRDefault="004743A8" w:rsidP="004743A8">
            <w:r>
              <w:t>Via Cimarosa n°38, Vignola, MO</w:t>
            </w:r>
          </w:p>
          <w:p w14:paraId="7F9101A1" w14:textId="77777777" w:rsidR="004743A8" w:rsidRDefault="004743A8" w:rsidP="004743A8">
            <w:r>
              <w:t>Iscritto all’ordine dei Medici di Modena. N°7472.</w:t>
            </w:r>
          </w:p>
          <w:p w14:paraId="78F879B7" w14:textId="77777777" w:rsidR="004743A8" w:rsidRDefault="004743A8" w:rsidP="004743A8">
            <w:pPr>
              <w:rPr>
                <w:b/>
                <w:bCs/>
              </w:rPr>
            </w:pPr>
          </w:p>
          <w:p w14:paraId="6F6267F9" w14:textId="3AA01275" w:rsidR="004743A8" w:rsidRDefault="004743A8" w:rsidP="004743A8">
            <w:pPr>
              <w:rPr>
                <w:b/>
                <w:bCs/>
              </w:rPr>
            </w:pPr>
            <w:r w:rsidRPr="003B444A">
              <w:rPr>
                <w:b/>
                <w:bCs/>
              </w:rPr>
              <w:t>ISTRUZIONE</w:t>
            </w:r>
          </w:p>
          <w:p w14:paraId="29F0E7C6" w14:textId="186D31A8" w:rsidR="00D70EC1" w:rsidRPr="003B444A" w:rsidRDefault="00D70EC1" w:rsidP="004743A8">
            <w:pPr>
              <w:rPr>
                <w:b/>
                <w:bCs/>
              </w:rPr>
            </w:pPr>
            <w:r>
              <w:rPr>
                <w:b/>
                <w:bCs/>
              </w:rPr>
              <w:t>Iscritto al secondo anno della scuola di specializzazione di Medicina di Comunità e Cure Primarie presso l’Università degli studi di Modena e Reggio Emilia</w:t>
            </w:r>
          </w:p>
          <w:p w14:paraId="2D3BBD76" w14:textId="77777777" w:rsidR="004743A8" w:rsidRDefault="004743A8" w:rsidP="004743A8">
            <w:r w:rsidRPr="00ED7C2D">
              <w:rPr>
                <w:b/>
                <w:bCs/>
              </w:rPr>
              <w:t>Università degli Studi di Modena e Reggio Emilia</w:t>
            </w:r>
            <w:r w:rsidRPr="00ED7C2D">
              <w:rPr>
                <w:b/>
                <w:bCs/>
              </w:rPr>
              <w:br/>
            </w:r>
            <w:r>
              <w:t xml:space="preserve">Laurea magistrale in </w:t>
            </w:r>
            <w:r w:rsidRPr="00814DC3">
              <w:rPr>
                <w:b/>
                <w:bCs/>
              </w:rPr>
              <w:t>Medicina e Chirurgia</w:t>
            </w:r>
            <w:r>
              <w:t xml:space="preserve"> </w:t>
            </w:r>
            <w:r>
              <w:br/>
              <w:t>Dal 2012 al 2018</w:t>
            </w:r>
            <w:r>
              <w:br/>
              <w:t>Titolo conseguito con voto di 110/110 e Lode.</w:t>
            </w:r>
          </w:p>
          <w:p w14:paraId="67E01109" w14:textId="2D45048B" w:rsidR="004743A8" w:rsidRDefault="004743A8" w:rsidP="004743A8">
            <w:r>
              <w:t>Tesi svolta presso il reparto di neurologia</w:t>
            </w:r>
            <w:r w:rsidR="00E30810">
              <w:t xml:space="preserve"> dell’OCSAE</w:t>
            </w:r>
            <w:r>
              <w:t xml:space="preserve"> di Baggiovara con titolo: “la connettività di risonanza magnetica funzionale a riposo nell’epilessia del lobo temporale”.</w:t>
            </w:r>
            <w:r>
              <w:br/>
            </w:r>
            <w:r>
              <w:br/>
            </w:r>
            <w:r w:rsidRPr="00ED7C2D">
              <w:rPr>
                <w:b/>
                <w:bCs/>
              </w:rPr>
              <w:t>Liceo Scientifico Mario Allegretti di Vignola</w:t>
            </w:r>
            <w:r w:rsidRPr="00ED7C2D">
              <w:rPr>
                <w:b/>
                <w:bCs/>
              </w:rPr>
              <w:br/>
            </w:r>
            <w:r>
              <w:t>Diploma conseguito nel giugno del 2012</w:t>
            </w:r>
          </w:p>
          <w:p w14:paraId="19FA76D1" w14:textId="77777777" w:rsidR="00846D4F" w:rsidRPr="00846D4F" w:rsidRDefault="00846D4F" w:rsidP="004743A8"/>
          <w:p w14:paraId="38ACDCA9" w14:textId="3016C93B" w:rsidR="004743A8" w:rsidRDefault="004743A8" w:rsidP="004743A8">
            <w:pPr>
              <w:rPr>
                <w:b/>
                <w:bCs/>
              </w:rPr>
            </w:pPr>
            <w:r w:rsidRPr="003B444A">
              <w:rPr>
                <w:b/>
                <w:bCs/>
              </w:rPr>
              <w:t>ESPERIENZA LAVORATIVA E VOLONTARIATO</w:t>
            </w:r>
          </w:p>
          <w:p w14:paraId="7532B60B" w14:textId="3808E036" w:rsidR="00D70EC1" w:rsidRPr="003B444A" w:rsidRDefault="00D70EC1" w:rsidP="004743A8">
            <w:pPr>
              <w:rPr>
                <w:b/>
                <w:bCs/>
              </w:rPr>
            </w:pPr>
            <w:r>
              <w:rPr>
                <w:b/>
                <w:bCs/>
              </w:rPr>
              <w:t>Da novembre 2019 a novembre 2020 servizio presso l’azienda Ospedaliero-Universitaria Policlinico di Modena nei reparti di Medicina Interna, Medicina Post-Acuzie, Pronto soccorso generale, Pronto soccorso oncologico e Pronto soccorso pediatrico.</w:t>
            </w:r>
          </w:p>
          <w:p w14:paraId="5A9A03BA" w14:textId="77777777" w:rsidR="004743A8" w:rsidRDefault="004743A8" w:rsidP="004743A8">
            <w:r w:rsidRPr="00814DC3">
              <w:rPr>
                <w:b/>
                <w:bCs/>
              </w:rPr>
              <w:t>Assistenza medica</w:t>
            </w:r>
            <w:r>
              <w:t xml:space="preserve"> presso campo di formazione allenatori FIP tenutosi a Rimini nel giugno del 2019.</w:t>
            </w:r>
          </w:p>
          <w:p w14:paraId="618DE995" w14:textId="77777777" w:rsidR="004743A8" w:rsidRDefault="004743A8" w:rsidP="004743A8">
            <w:r w:rsidRPr="00814DC3">
              <w:rPr>
                <w:b/>
                <w:bCs/>
              </w:rPr>
              <w:t>Assistenza medica</w:t>
            </w:r>
            <w:r>
              <w:t xml:space="preserve"> all’Autodromo di Marzaglia nel maggio del 2019.</w:t>
            </w:r>
          </w:p>
          <w:p w14:paraId="1C46F25E" w14:textId="158E6D3F" w:rsidR="004743A8" w:rsidRDefault="004743A8" w:rsidP="004743A8">
            <w:r>
              <w:t xml:space="preserve">Nel mese di </w:t>
            </w:r>
            <w:proofErr w:type="gramStart"/>
            <w:r>
              <w:t>Marzo</w:t>
            </w:r>
            <w:proofErr w:type="gramEnd"/>
            <w:r>
              <w:t xml:space="preserve"> del 2018 ho preso parte ad una </w:t>
            </w:r>
            <w:r w:rsidRPr="00814DC3">
              <w:rPr>
                <w:b/>
                <w:bCs/>
              </w:rPr>
              <w:t>missione in Madagascar</w:t>
            </w:r>
            <w:r>
              <w:t xml:space="preserve">, nel paese di </w:t>
            </w:r>
            <w:proofErr w:type="spellStart"/>
            <w:r>
              <w:t>Ihosy</w:t>
            </w:r>
            <w:proofErr w:type="spellEnd"/>
            <w:r>
              <w:t>, con finalità ortopedic</w:t>
            </w:r>
            <w:r w:rsidR="00E30810">
              <w:t>o-</w:t>
            </w:r>
            <w:r>
              <w:t>chirurgica mirata al trattamento di pazienti pediatrici.</w:t>
            </w:r>
          </w:p>
          <w:p w14:paraId="68CCAF93" w14:textId="77777777" w:rsidR="004743A8" w:rsidRDefault="004743A8" w:rsidP="004743A8">
            <w:r w:rsidRPr="00814DC3">
              <w:rPr>
                <w:b/>
                <w:bCs/>
              </w:rPr>
              <w:t>Magazziniere</w:t>
            </w:r>
            <w:r>
              <w:t xml:space="preserve"> presso “14oraitaliana” nei mesi di luglio e agosto 2011.</w:t>
            </w:r>
          </w:p>
          <w:p w14:paraId="0F7899C9" w14:textId="77777777" w:rsidR="003B47EC" w:rsidRDefault="003B47EC" w:rsidP="004743A8"/>
          <w:p w14:paraId="20B05F68" w14:textId="77777777" w:rsidR="003B47EC" w:rsidRDefault="003B47EC" w:rsidP="004743A8">
            <w:pPr>
              <w:rPr>
                <w:b/>
                <w:bCs/>
              </w:rPr>
            </w:pPr>
            <w:r w:rsidRPr="003B47EC">
              <w:rPr>
                <w:b/>
                <w:bCs/>
              </w:rPr>
              <w:t>PUBBLICAZIONI SCIENTIFICHE</w:t>
            </w:r>
          </w:p>
          <w:p w14:paraId="2948D2C7" w14:textId="77777777" w:rsidR="003B47EC" w:rsidRPr="003B47EC" w:rsidRDefault="003B47EC" w:rsidP="003B47EC">
            <w:pPr>
              <w:pStyle w:val="Corpodeltesto2"/>
              <w:spacing w:after="0" w:line="240" w:lineRule="auto"/>
              <w:rPr>
                <w:rFonts w:asciiTheme="minorHAnsi" w:hAnsiTheme="minorHAnsi" w:cs="Arial"/>
                <w:lang w:val="en-US"/>
              </w:rPr>
            </w:pPr>
            <w:proofErr w:type="spellStart"/>
            <w:r w:rsidRPr="003B47EC">
              <w:rPr>
                <w:rFonts w:asciiTheme="minorHAnsi" w:hAnsiTheme="minorHAnsi" w:cs="Arial"/>
                <w:lang w:val="en-US"/>
              </w:rPr>
              <w:t>Chckotua</w:t>
            </w:r>
            <w:proofErr w:type="spellEnd"/>
            <w:r w:rsidRPr="003B47EC">
              <w:rPr>
                <w:rFonts w:asciiTheme="minorHAnsi" w:hAnsiTheme="minorHAnsi" w:cs="Arial"/>
                <w:lang w:val="en-US"/>
              </w:rPr>
              <w:t xml:space="preserve"> ed. Innovations in dialysis vascular surgery. Cap 6: Central venous catheters. pp 72-83 Nova Publisher New York, 2017  </w:t>
            </w:r>
          </w:p>
          <w:p w14:paraId="69CAE665" w14:textId="77777777" w:rsidR="004743A8" w:rsidRDefault="004743A8" w:rsidP="004743A8"/>
          <w:p w14:paraId="27F5A32F" w14:textId="77777777" w:rsidR="004743A8" w:rsidRDefault="004743A8" w:rsidP="004743A8">
            <w:r w:rsidRPr="003B444A">
              <w:rPr>
                <w:b/>
                <w:bCs/>
              </w:rPr>
              <w:t>CERTIFICAZIONI LINGUISTICHE</w:t>
            </w:r>
            <w:r w:rsidRPr="003B444A">
              <w:rPr>
                <w:b/>
                <w:bCs/>
              </w:rPr>
              <w:br/>
            </w:r>
            <w:r>
              <w:br/>
            </w:r>
            <w:r w:rsidRPr="00BA77BE">
              <w:rPr>
                <w:b/>
                <w:bCs/>
              </w:rPr>
              <w:t>Lingua inglese</w:t>
            </w:r>
            <w:r>
              <w:t>: B2 (First certificate).</w:t>
            </w:r>
          </w:p>
          <w:p w14:paraId="15820A88" w14:textId="77777777" w:rsidR="004743A8" w:rsidRDefault="004743A8" w:rsidP="004743A8"/>
          <w:p w14:paraId="38DACFAF" w14:textId="77777777" w:rsidR="004743A8" w:rsidRPr="003B444A" w:rsidRDefault="004743A8" w:rsidP="004743A8">
            <w:pPr>
              <w:rPr>
                <w:b/>
                <w:bCs/>
              </w:rPr>
            </w:pPr>
            <w:r w:rsidRPr="003B444A">
              <w:rPr>
                <w:b/>
                <w:bCs/>
              </w:rPr>
              <w:lastRenderedPageBreak/>
              <w:t>CONOSCENZE INFORMATICHE</w:t>
            </w:r>
            <w:r w:rsidRPr="003B444A">
              <w:rPr>
                <w:b/>
                <w:bCs/>
              </w:rPr>
              <w:tab/>
            </w:r>
            <w:r w:rsidRPr="003B444A">
              <w:rPr>
                <w:b/>
                <w:bCs/>
              </w:rPr>
              <w:tab/>
            </w:r>
          </w:p>
          <w:p w14:paraId="3D5E42F8" w14:textId="77777777" w:rsidR="004743A8" w:rsidRDefault="004743A8" w:rsidP="004743A8">
            <w:r>
              <w:t>Conoscenze di base del pacchetto office.</w:t>
            </w:r>
          </w:p>
          <w:p w14:paraId="643BE820" w14:textId="77777777" w:rsidR="004743A8" w:rsidRDefault="004743A8" w:rsidP="004743A8"/>
          <w:p w14:paraId="69451121" w14:textId="77777777" w:rsidR="004743A8" w:rsidRDefault="004743A8" w:rsidP="004743A8"/>
          <w:p w14:paraId="19AF0259" w14:textId="77777777" w:rsidR="004743A8" w:rsidRDefault="004743A8" w:rsidP="004743A8">
            <w:pPr>
              <w:rPr>
                <w:b/>
                <w:bCs/>
              </w:rPr>
            </w:pPr>
          </w:p>
          <w:p w14:paraId="69F9BE43" w14:textId="77777777" w:rsidR="004743A8" w:rsidRDefault="004743A8" w:rsidP="004743A8">
            <w:pPr>
              <w:rPr>
                <w:b/>
                <w:bCs/>
              </w:rPr>
            </w:pPr>
          </w:p>
          <w:p w14:paraId="2D04F771" w14:textId="77777777" w:rsidR="004743A8" w:rsidRPr="003B444A" w:rsidRDefault="004743A8" w:rsidP="004743A8">
            <w:pPr>
              <w:rPr>
                <w:b/>
                <w:bCs/>
              </w:rPr>
            </w:pPr>
            <w:r w:rsidRPr="003B444A">
              <w:rPr>
                <w:b/>
                <w:bCs/>
              </w:rPr>
              <w:t>INTERESSI EXTRACURRICULARI</w:t>
            </w:r>
          </w:p>
          <w:p w14:paraId="2C9597A4" w14:textId="1401B6D9" w:rsidR="004743A8" w:rsidRDefault="004743A8" w:rsidP="004743A8">
            <w:r>
              <w:t xml:space="preserve">Sono un grande appassionato di sport invernali, pratico lo sci da discesa dall’età di </w:t>
            </w:r>
            <w:proofErr w:type="gramStart"/>
            <w:r>
              <w:t>6</w:t>
            </w:r>
            <w:proofErr w:type="gramEnd"/>
            <w:r>
              <w:t xml:space="preserve"> anni. Ho praticato il tennis a livello agonistico fino al 2014 e ho preso parte a diversi camp estivi in veste di animatore e istruttore. </w:t>
            </w:r>
            <w:r>
              <w:br/>
              <w:t xml:space="preserve">Amo viaggiare, soprattutto in auto, per essere padrone delle tappe e del percorso. Amo fotografare i luoghi e le persone che di primo impatto mi trasmettono qualcosa. Sono appassionato di letteratura, soprattutto horror e fantasy contemporanei. Da sempre sono sensibile alle tematiche del volontariato sotto diverse forme, sia in prima persona che a distanza. Amo tutto ciò che rappresenta il mondo animale e quello della natura in generale. </w:t>
            </w:r>
            <w:r>
              <w:br/>
              <w:t>Amo il buon cibo e le emozioni e le esperienze che ne scaturiscono.</w:t>
            </w:r>
          </w:p>
          <w:p w14:paraId="01E73264" w14:textId="77777777" w:rsidR="004743A8" w:rsidRDefault="004743A8" w:rsidP="004743A8"/>
          <w:p w14:paraId="1D84E891" w14:textId="77777777" w:rsidR="004743A8" w:rsidRDefault="004743A8" w:rsidP="004743A8"/>
          <w:p w14:paraId="0EDACC09" w14:textId="77777777" w:rsidR="004743A8" w:rsidRDefault="004743A8" w:rsidP="004743A8">
            <w:pPr>
              <w:tabs>
                <w:tab w:val="left" w:pos="984"/>
              </w:tabs>
            </w:pPr>
          </w:p>
          <w:p w14:paraId="7AD23914" w14:textId="77777777" w:rsidR="004743A8" w:rsidRDefault="004743A8" w:rsidP="004743A8">
            <w:r>
              <w:br/>
            </w:r>
          </w:p>
          <w:p w14:paraId="6DE49CDD" w14:textId="77777777" w:rsidR="004743A8" w:rsidRDefault="004743A8" w:rsidP="004743A8"/>
          <w:p w14:paraId="7662BA00" w14:textId="77777777" w:rsidR="004743A8" w:rsidRDefault="004743A8" w:rsidP="004743A8"/>
          <w:p w14:paraId="44868B9C" w14:textId="77777777" w:rsidR="004743A8" w:rsidRPr="00BF09B3" w:rsidRDefault="004743A8" w:rsidP="004743A8"/>
          <w:p w14:paraId="78A6B204" w14:textId="77777777" w:rsidR="000629D5" w:rsidRPr="00BF09B3" w:rsidRDefault="000629D5" w:rsidP="004743A8"/>
          <w:p w14:paraId="2E083532" w14:textId="77777777" w:rsidR="000629D5" w:rsidRDefault="000629D5" w:rsidP="004743A8"/>
        </w:tc>
      </w:tr>
      <w:tr w:rsidR="000629D5" w14:paraId="62E02A3C" w14:textId="77777777" w:rsidTr="004743A8">
        <w:trPr>
          <w:trHeight w:val="9504"/>
        </w:trPr>
        <w:tc>
          <w:tcPr>
            <w:tcW w:w="3600" w:type="dxa"/>
            <w:vAlign w:val="bottom"/>
          </w:tcPr>
          <w:p w14:paraId="338C9EA0" w14:textId="77777777" w:rsidR="000629D5" w:rsidRPr="004743A8" w:rsidRDefault="004743A8" w:rsidP="004743A8">
            <w:pPr>
              <w:pStyle w:val="Titolo"/>
              <w:rPr>
                <w:sz w:val="52"/>
                <w:szCs w:val="52"/>
              </w:rPr>
            </w:pPr>
            <w:r w:rsidRPr="004743A8">
              <w:rPr>
                <w:sz w:val="52"/>
                <w:szCs w:val="52"/>
              </w:rPr>
              <w:t>GREGORIO BONUCCHI</w:t>
            </w:r>
          </w:p>
          <w:p w14:paraId="34AE2A88" w14:textId="77777777" w:rsidR="000629D5" w:rsidRDefault="004743A8" w:rsidP="004743A8">
            <w:pPr>
              <w:pStyle w:val="Sottotitolo"/>
              <w:rPr>
                <w:color w:val="auto"/>
                <w:spacing w:val="1"/>
                <w:w w:val="97"/>
                <w:sz w:val="18"/>
                <w:szCs w:val="22"/>
              </w:rPr>
            </w:pPr>
            <w:r w:rsidRPr="00E30810">
              <w:rPr>
                <w:spacing w:val="0"/>
                <w:w w:val="82"/>
              </w:rPr>
              <w:t>Medico Chirurg</w:t>
            </w:r>
            <w:r w:rsidRPr="00E30810">
              <w:rPr>
                <w:spacing w:val="12"/>
                <w:w w:val="82"/>
              </w:rPr>
              <w:t>o</w:t>
            </w:r>
          </w:p>
          <w:p w14:paraId="18A2650C" w14:textId="77777777" w:rsidR="000629D5" w:rsidRDefault="000629D5" w:rsidP="004743A8"/>
          <w:sdt>
            <w:sdtPr>
              <w:id w:val="-1954003311"/>
              <w:placeholder>
                <w:docPart w:val="62444C2C3C57408EA11CDB3BA27A1848"/>
              </w:placeholder>
              <w:temporary/>
              <w:showingPlcHdr/>
              <w15:appearance w15:val="hidden"/>
            </w:sdtPr>
            <w:sdtEndPr/>
            <w:sdtContent>
              <w:p w14:paraId="290B3555" w14:textId="77777777" w:rsidR="000629D5" w:rsidRPr="00846D4F" w:rsidRDefault="000629D5" w:rsidP="004743A8">
                <w:pPr>
                  <w:pStyle w:val="Titolo2"/>
                </w:pPr>
                <w:r w:rsidRPr="00846D4F">
                  <w:rPr>
                    <w:rStyle w:val="Titolo2Carattere"/>
                    <w:b/>
                    <w:lang w:bidi="it-IT"/>
                  </w:rPr>
                  <w:t>TELEFONO</w:t>
                </w:r>
              </w:p>
            </w:sdtContent>
          </w:sdt>
          <w:p w14:paraId="2E09CBA8" w14:textId="77777777" w:rsidR="000629D5" w:rsidRDefault="004743A8" w:rsidP="004743A8">
            <w:pPr>
              <w:pStyle w:val="Dettaglicontatto"/>
            </w:pPr>
            <w:r>
              <w:t>3341455167</w:t>
            </w:r>
          </w:p>
          <w:p w14:paraId="48D6B456" w14:textId="77777777" w:rsidR="000629D5" w:rsidRDefault="000629D5" w:rsidP="004743A8">
            <w:pPr>
              <w:pStyle w:val="Nessunaspaziatura"/>
            </w:pPr>
          </w:p>
          <w:sdt>
            <w:sdtPr>
              <w:id w:val="-240260293"/>
              <w:placeholder>
                <w:docPart w:val="B8A6B86BF9B649F59C32F3B47B9CD7F8"/>
              </w:placeholder>
              <w:temporary/>
              <w:showingPlcHdr/>
              <w15:appearance w15:val="hidden"/>
            </w:sdtPr>
            <w:sdtEndPr/>
            <w:sdtContent>
              <w:p w14:paraId="6FD12BF1" w14:textId="77777777" w:rsidR="000629D5" w:rsidRDefault="000629D5" w:rsidP="004743A8">
                <w:pPr>
                  <w:pStyle w:val="Dettaglicontatto"/>
                </w:pPr>
                <w:r w:rsidRPr="004D3011">
                  <w:rPr>
                    <w:lang w:bidi="it-IT"/>
                  </w:rPr>
                  <w:t>INDIRIZZO DI POSTA ELETTRONICA:</w:t>
                </w:r>
              </w:p>
            </w:sdtContent>
          </w:sdt>
          <w:p w14:paraId="468FC18C" w14:textId="77777777" w:rsidR="000629D5" w:rsidRPr="00846D4F" w:rsidRDefault="006467E4" w:rsidP="004743A8">
            <w:pPr>
              <w:pStyle w:val="Dettaglicontatto"/>
              <w:rPr>
                <w:rStyle w:val="Collegamentoipertestuale"/>
              </w:rPr>
            </w:pPr>
            <w:hyperlink r:id="rId13" w:history="1">
              <w:r w:rsidR="004743A8" w:rsidRPr="00274963">
                <w:rPr>
                  <w:rStyle w:val="Collegamentoipertestuale"/>
                  <w:lang w:bidi="it-IT"/>
                </w:rPr>
                <w:t>gregbonucchi@gmail.com</w:t>
              </w:r>
            </w:hyperlink>
          </w:p>
        </w:tc>
        <w:tc>
          <w:tcPr>
            <w:tcW w:w="250" w:type="dxa"/>
          </w:tcPr>
          <w:p w14:paraId="14010196" w14:textId="77777777" w:rsidR="000629D5" w:rsidRDefault="000629D5" w:rsidP="004743A8">
            <w:pPr>
              <w:tabs>
                <w:tab w:val="left" w:pos="990"/>
              </w:tabs>
            </w:pPr>
          </w:p>
        </w:tc>
        <w:tc>
          <w:tcPr>
            <w:tcW w:w="6940" w:type="dxa"/>
            <w:vMerge/>
          </w:tcPr>
          <w:p w14:paraId="05A69649" w14:textId="77777777" w:rsidR="000629D5" w:rsidRPr="004D3011" w:rsidRDefault="000629D5" w:rsidP="004743A8">
            <w:pPr>
              <w:rPr>
                <w:color w:val="FFFFFF" w:themeColor="background1"/>
              </w:rPr>
            </w:pPr>
          </w:p>
        </w:tc>
      </w:tr>
    </w:tbl>
    <w:p w14:paraId="4CC13715" w14:textId="77777777" w:rsidR="0043117B" w:rsidRPr="00846D4F" w:rsidRDefault="006467E4" w:rsidP="00846D4F">
      <w:pPr>
        <w:tabs>
          <w:tab w:val="left" w:pos="990"/>
        </w:tabs>
        <w:spacing w:after="0"/>
        <w:rPr>
          <w:sz w:val="8"/>
        </w:rPr>
      </w:pPr>
    </w:p>
    <w:sectPr w:rsidR="0043117B" w:rsidRPr="00846D4F" w:rsidSect="00B821B0">
      <w:headerReference w:type="default" r:id="rId14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4ED21" w14:textId="77777777" w:rsidR="006467E4" w:rsidRDefault="006467E4" w:rsidP="000C45FF">
      <w:r>
        <w:separator/>
      </w:r>
    </w:p>
  </w:endnote>
  <w:endnote w:type="continuationSeparator" w:id="0">
    <w:p w14:paraId="28997A44" w14:textId="77777777" w:rsidR="006467E4" w:rsidRDefault="006467E4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E72687" w14:textId="77777777" w:rsidR="006467E4" w:rsidRDefault="006467E4" w:rsidP="000C45FF">
      <w:r>
        <w:separator/>
      </w:r>
    </w:p>
  </w:footnote>
  <w:footnote w:type="continuationSeparator" w:id="0">
    <w:p w14:paraId="786D3EF7" w14:textId="77777777" w:rsidR="006467E4" w:rsidRDefault="006467E4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0C993" w14:textId="77777777" w:rsidR="000C45FF" w:rsidRDefault="000C45FF">
    <w:pPr>
      <w:pStyle w:val="Intestazione"/>
    </w:pPr>
    <w:r>
      <w:rPr>
        <w:noProof/>
        <w:lang w:bidi="it-IT"/>
      </w:rPr>
      <w:drawing>
        <wp:anchor distT="0" distB="0" distL="114300" distR="114300" simplePos="0" relativeHeight="251658240" behindDoc="1" locked="0" layoutInCell="1" allowOverlap="1" wp14:anchorId="0CE49DDC" wp14:editId="3988BB71">
          <wp:simplePos x="0" y="0"/>
          <wp:positionH relativeFrom="page">
            <wp:posOffset>154379</wp:posOffset>
          </wp:positionH>
          <wp:positionV relativeFrom="page">
            <wp:posOffset>237506</wp:posOffset>
          </wp:positionV>
          <wp:extent cx="7259823" cy="10224474"/>
          <wp:effectExtent l="0" t="0" r="0" b="5715"/>
          <wp:wrapNone/>
          <wp:docPr id="3" name="Elemento gra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77656" cy="1024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EF394D"/>
    <w:multiLevelType w:val="hybridMultilevel"/>
    <w:tmpl w:val="A136355C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AE748F"/>
    <w:multiLevelType w:val="hybridMultilevel"/>
    <w:tmpl w:val="DBA04926"/>
    <w:lvl w:ilvl="0" w:tplc="90A47612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3A8"/>
    <w:rsid w:val="00036450"/>
    <w:rsid w:val="00036B30"/>
    <w:rsid w:val="00061C84"/>
    <w:rsid w:val="000629D5"/>
    <w:rsid w:val="00076632"/>
    <w:rsid w:val="000C45FF"/>
    <w:rsid w:val="000E3FD1"/>
    <w:rsid w:val="000F46E6"/>
    <w:rsid w:val="00106975"/>
    <w:rsid w:val="00180329"/>
    <w:rsid w:val="0019001F"/>
    <w:rsid w:val="001A74A5"/>
    <w:rsid w:val="001B2ABD"/>
    <w:rsid w:val="001D2335"/>
    <w:rsid w:val="001E1759"/>
    <w:rsid w:val="001F1ECC"/>
    <w:rsid w:val="002400EB"/>
    <w:rsid w:val="00244620"/>
    <w:rsid w:val="00256CF7"/>
    <w:rsid w:val="002A6A87"/>
    <w:rsid w:val="0030481B"/>
    <w:rsid w:val="003B47EC"/>
    <w:rsid w:val="004071FC"/>
    <w:rsid w:val="00445947"/>
    <w:rsid w:val="004743A8"/>
    <w:rsid w:val="004813B3"/>
    <w:rsid w:val="00496591"/>
    <w:rsid w:val="004C63E4"/>
    <w:rsid w:val="004D3011"/>
    <w:rsid w:val="005227D9"/>
    <w:rsid w:val="005645EE"/>
    <w:rsid w:val="005D6289"/>
    <w:rsid w:val="005E39D5"/>
    <w:rsid w:val="00612544"/>
    <w:rsid w:val="0062123A"/>
    <w:rsid w:val="006467E4"/>
    <w:rsid w:val="00646E75"/>
    <w:rsid w:val="006610D6"/>
    <w:rsid w:val="006771D0"/>
    <w:rsid w:val="00715FCB"/>
    <w:rsid w:val="00743101"/>
    <w:rsid w:val="007867A0"/>
    <w:rsid w:val="007927F5"/>
    <w:rsid w:val="00802CA0"/>
    <w:rsid w:val="008309FB"/>
    <w:rsid w:val="00846D4F"/>
    <w:rsid w:val="0089528A"/>
    <w:rsid w:val="008C1736"/>
    <w:rsid w:val="00922D5C"/>
    <w:rsid w:val="009E7C63"/>
    <w:rsid w:val="00A10A67"/>
    <w:rsid w:val="00A2118D"/>
    <w:rsid w:val="00AD76E2"/>
    <w:rsid w:val="00B20152"/>
    <w:rsid w:val="00B31A60"/>
    <w:rsid w:val="00B70850"/>
    <w:rsid w:val="00B821B0"/>
    <w:rsid w:val="00C066B6"/>
    <w:rsid w:val="00C37BA1"/>
    <w:rsid w:val="00C4674C"/>
    <w:rsid w:val="00C506CF"/>
    <w:rsid w:val="00C72BED"/>
    <w:rsid w:val="00C9578B"/>
    <w:rsid w:val="00CA562E"/>
    <w:rsid w:val="00CB2D30"/>
    <w:rsid w:val="00D2522B"/>
    <w:rsid w:val="00D70EC1"/>
    <w:rsid w:val="00D82F2F"/>
    <w:rsid w:val="00DA694B"/>
    <w:rsid w:val="00DD172A"/>
    <w:rsid w:val="00E25A26"/>
    <w:rsid w:val="00E30810"/>
    <w:rsid w:val="00E55D74"/>
    <w:rsid w:val="00E866EC"/>
    <w:rsid w:val="00E93B74"/>
    <w:rsid w:val="00EB3A62"/>
    <w:rsid w:val="00F25D5F"/>
    <w:rsid w:val="00F60274"/>
    <w:rsid w:val="00F6316C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60B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e">
    <w:name w:val="Normal"/>
    <w:qFormat/>
    <w:rsid w:val="005227D9"/>
    <w:pPr>
      <w:spacing w:after="200"/>
    </w:pPr>
    <w:rPr>
      <w:sz w:val="20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qFormat/>
    <w:rsid w:val="004D3011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oloCarattere">
    <w:name w:val="Titolo Carattere"/>
    <w:basedOn w:val="Carpredefinitoparagrafo"/>
    <w:link w:val="Titolo"/>
    <w:uiPriority w:val="10"/>
    <w:rsid w:val="001B2ABD"/>
    <w:rPr>
      <w:caps/>
      <w:color w:val="000000" w:themeColor="text1"/>
      <w:sz w:val="96"/>
      <w:szCs w:val="76"/>
    </w:rPr>
  </w:style>
  <w:style w:type="character" w:styleId="Enfasicorsivo">
    <w:name w:val="Emphasis"/>
    <w:basedOn w:val="Carpredefinitoparagrafo"/>
    <w:uiPriority w:val="11"/>
    <w:semiHidden/>
    <w:qFormat/>
    <w:rsid w:val="00E25A26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a">
    <w:name w:val="Date"/>
    <w:basedOn w:val="Normale"/>
    <w:next w:val="Normale"/>
    <w:link w:val="DataCarattere"/>
    <w:uiPriority w:val="99"/>
    <w:rsid w:val="00036450"/>
  </w:style>
  <w:style w:type="character" w:customStyle="1" w:styleId="DataCarattere">
    <w:name w:val="Data Carattere"/>
    <w:basedOn w:val="Carpredefinitoparagrafo"/>
    <w:link w:val="Data"/>
    <w:uiPriority w:val="99"/>
    <w:rsid w:val="00036450"/>
    <w:rPr>
      <w:sz w:val="18"/>
      <w:szCs w:val="22"/>
    </w:rPr>
  </w:style>
  <w:style w:type="character" w:styleId="Collegamentoipertestuale">
    <w:name w:val="Hyperlink"/>
    <w:basedOn w:val="Carpredefinitoparagrafo"/>
    <w:uiPriority w:val="99"/>
    <w:rsid w:val="00E93B74"/>
    <w:rPr>
      <w:color w:val="B85A22" w:themeColor="accent2" w:themeShade="BF"/>
      <w:u w:val="single"/>
    </w:rPr>
  </w:style>
  <w:style w:type="character" w:styleId="Menzionenonrisolta">
    <w:name w:val="Unresolved Mention"/>
    <w:basedOn w:val="Carpredefinitoparagrafo"/>
    <w:uiPriority w:val="99"/>
    <w:semiHidden/>
    <w:rsid w:val="004813B3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C45FF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C45FF"/>
    <w:rPr>
      <w:sz w:val="22"/>
      <w:szCs w:val="22"/>
    </w:rPr>
  </w:style>
  <w:style w:type="table" w:styleId="Grigliatabella">
    <w:name w:val="Table Grid"/>
    <w:basedOn w:val="Tabellanormale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1B2ABD"/>
    <w:rPr>
      <w:color w:val="80808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629D5"/>
    <w:pPr>
      <w:spacing w:after="480"/>
    </w:pPr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629D5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629D5"/>
    <w:rPr>
      <w:rFonts w:asciiTheme="majorHAnsi" w:eastAsiaTheme="majorEastAsia" w:hAnsiTheme="majorHAnsi" w:cstheme="majorBidi"/>
      <w:b/>
      <w:caps/>
      <w:sz w:val="22"/>
    </w:rPr>
  </w:style>
  <w:style w:type="paragraph" w:styleId="Puntoelenco">
    <w:name w:val="List Bullet"/>
    <w:basedOn w:val="Normale"/>
    <w:uiPriority w:val="5"/>
    <w:rsid w:val="000629D5"/>
    <w:pPr>
      <w:numPr>
        <w:numId w:val="1"/>
      </w:numPr>
      <w:spacing w:after="120" w:line="276" w:lineRule="auto"/>
      <w:ind w:left="720"/>
    </w:pPr>
    <w:rPr>
      <w:rFonts w:eastAsia="Times New Roman" w:cs="Times New Roman"/>
      <w:szCs w:val="20"/>
      <w:lang w:eastAsia="en-US"/>
    </w:rPr>
  </w:style>
  <w:style w:type="character" w:customStyle="1" w:styleId="Testogrigio">
    <w:name w:val="Testo grigio"/>
    <w:basedOn w:val="Carpredefinitoparagrafo"/>
    <w:uiPriority w:val="4"/>
    <w:semiHidden/>
    <w:qFormat/>
    <w:rsid w:val="000629D5"/>
    <w:rPr>
      <w:color w:val="808080" w:themeColor="background1" w:themeShade="80"/>
    </w:rPr>
  </w:style>
  <w:style w:type="paragraph" w:customStyle="1" w:styleId="Indirizzo">
    <w:name w:val="Indirizzo"/>
    <w:basedOn w:val="Normale"/>
    <w:qFormat/>
    <w:rsid w:val="000629D5"/>
    <w:pPr>
      <w:spacing w:after="360"/>
      <w:contextualSpacing/>
    </w:pPr>
  </w:style>
  <w:style w:type="paragraph" w:customStyle="1" w:styleId="Dettaglicontatto">
    <w:name w:val="Dettagli contatto"/>
    <w:basedOn w:val="Normale"/>
    <w:qFormat/>
    <w:rsid w:val="000629D5"/>
    <w:pPr>
      <w:contextualSpacing/>
    </w:pPr>
  </w:style>
  <w:style w:type="paragraph" w:styleId="Nessunaspaziatura">
    <w:name w:val="No Spacing"/>
    <w:uiPriority w:val="1"/>
    <w:qFormat/>
    <w:rsid w:val="000629D5"/>
    <w:rPr>
      <w:sz w:val="22"/>
      <w:szCs w:val="22"/>
    </w:rPr>
  </w:style>
  <w:style w:type="paragraph" w:styleId="Corpodeltesto2">
    <w:name w:val="Body Text 2"/>
    <w:basedOn w:val="Normale"/>
    <w:link w:val="Corpodeltesto2Carattere"/>
    <w:semiHidden/>
    <w:unhideWhenUsed/>
    <w:rsid w:val="003B47EC"/>
    <w:pPr>
      <w:spacing w:after="120" w:line="480" w:lineRule="auto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3B47EC"/>
    <w:rPr>
      <w:rFonts w:ascii="Arial" w:eastAsia="Times New Roman" w:hAnsi="Arial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32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gregbonucchi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gorio\AppData\Roaming\Microsoft\Templates\Lettera%20di%20presentazione%20grigio%20bl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2444C2C3C57408EA11CDB3BA27A184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68A150-03B9-43A3-9240-500215A78575}"/>
      </w:docPartPr>
      <w:docPartBody>
        <w:p w:rsidR="00F15308" w:rsidRDefault="00AE232E">
          <w:pPr>
            <w:pStyle w:val="62444C2C3C57408EA11CDB3BA27A1848"/>
          </w:pPr>
          <w:r w:rsidRPr="00846D4F">
            <w:rPr>
              <w:rStyle w:val="Titolo2Carattere"/>
              <w:lang w:bidi="it-IT"/>
            </w:rPr>
            <w:t>TELEFONO</w:t>
          </w:r>
        </w:p>
      </w:docPartBody>
    </w:docPart>
    <w:docPart>
      <w:docPartPr>
        <w:name w:val="B8A6B86BF9B649F59C32F3B47B9CD7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61D5CC-6583-4BDE-80A5-608693BBF0C8}"/>
      </w:docPartPr>
      <w:docPartBody>
        <w:p w:rsidR="00F15308" w:rsidRDefault="00AE232E">
          <w:pPr>
            <w:pStyle w:val="B8A6B86BF9B649F59C32F3B47B9CD7F8"/>
          </w:pPr>
          <w:r w:rsidRPr="004D3011">
            <w:rPr>
              <w:lang w:bidi="it-IT"/>
            </w:rPr>
            <w:t>INDIRIZZO DI POSTA ELETTRONICA: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AE748F"/>
    <w:multiLevelType w:val="hybridMultilevel"/>
    <w:tmpl w:val="DBA04926"/>
    <w:lvl w:ilvl="0" w:tplc="90A47612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32E"/>
    <w:rsid w:val="007838FB"/>
    <w:rsid w:val="00AE232E"/>
    <w:rsid w:val="00F15308"/>
    <w:rsid w:val="00F3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5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 w:val="20"/>
      <w:szCs w:val="26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untoelenco">
    <w:name w:val="List Bullet"/>
    <w:basedOn w:val="Normale"/>
    <w:uiPriority w:val="5"/>
    <w:pPr>
      <w:numPr>
        <w:numId w:val="1"/>
      </w:numPr>
      <w:spacing w:after="120" w:line="276" w:lineRule="auto"/>
      <w:ind w:left="720"/>
    </w:pPr>
    <w:rPr>
      <w:rFonts w:eastAsia="Times New Roman" w:cs="Times New Roman"/>
      <w:sz w:val="20"/>
      <w:szCs w:val="20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Pr>
      <w:rFonts w:asciiTheme="majorHAnsi" w:eastAsiaTheme="majorEastAsia" w:hAnsiTheme="majorHAnsi" w:cstheme="majorBidi"/>
      <w:b/>
      <w:bCs/>
      <w:caps/>
      <w:sz w:val="20"/>
      <w:szCs w:val="26"/>
      <w:lang w:eastAsia="ja-JP"/>
    </w:rPr>
  </w:style>
  <w:style w:type="paragraph" w:customStyle="1" w:styleId="62444C2C3C57408EA11CDB3BA27A1848">
    <w:name w:val="62444C2C3C57408EA11CDB3BA27A1848"/>
  </w:style>
  <w:style w:type="paragraph" w:customStyle="1" w:styleId="B8A6B86BF9B649F59C32F3B47B9CD7F8">
    <w:name w:val="B8A6B86BF9B649F59C32F3B47B9CD7F8"/>
  </w:style>
  <w:style w:type="character" w:styleId="Collegamentoipertestuale">
    <w:name w:val="Hyperlink"/>
    <w:basedOn w:val="Carpredefinitoparagrafo"/>
    <w:uiPriority w:val="99"/>
    <w:rPr>
      <w:color w:val="C45911" w:themeColor="accent2" w:themeShade="BF"/>
      <w:u w:val="singl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1574C20-78E4-43FF-BE9E-4FC9F2314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30FBCC-A926-441F-A1DD-7C612FD881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B03C41-7C44-40A7-B0F9-10640F9D8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Lettera di presentazione grigio blu.dotx</Template>
  <TotalTime>0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2020-11-14T10:29:00Z</dcterms:created>
  <dcterms:modified xsi:type="dcterms:W3CDTF">2020-11-14T10:29:00Z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